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204" w:rsidRPr="007D11FA" w:rsidRDefault="00593204" w:rsidP="00973F96">
      <w:pPr>
        <w:snapToGri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 w:rsidRPr="007D11FA">
        <w:rPr>
          <w:rFonts w:ascii="Liberation Serif" w:hAnsi="Liberation Serif" w:cs="Liberation Serif"/>
          <w:sz w:val="28"/>
          <w:szCs w:val="28"/>
        </w:rPr>
        <w:t>Приложение № 1</w:t>
      </w:r>
    </w:p>
    <w:p w:rsidR="00593204" w:rsidRPr="007D11FA" w:rsidRDefault="00593204" w:rsidP="00973F96">
      <w:pPr>
        <w:snapToGri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 w:rsidRPr="007D11FA">
        <w:rPr>
          <w:rFonts w:ascii="Liberation Serif" w:hAnsi="Liberation Serif" w:cs="Liberation Serif"/>
          <w:sz w:val="28"/>
          <w:szCs w:val="28"/>
        </w:rPr>
        <w:t xml:space="preserve">к распоряжению Департамента образования </w:t>
      </w:r>
      <w:r w:rsidRPr="00973F96">
        <w:rPr>
          <w:rFonts w:ascii="Liberation Serif" w:hAnsi="Liberation Serif" w:cs="Liberation Serif"/>
          <w:sz w:val="28"/>
          <w:szCs w:val="28"/>
        </w:rPr>
        <w:t>Администрации города Екатеринбурга</w:t>
      </w:r>
    </w:p>
    <w:p w:rsidR="00593204" w:rsidRPr="00973F96" w:rsidRDefault="00593204" w:rsidP="00973F96">
      <w:pPr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 w:rsidRPr="007D11FA">
        <w:rPr>
          <w:rFonts w:ascii="Liberation Serif" w:hAnsi="Liberation Serif" w:cs="Liberation Serif"/>
          <w:sz w:val="28"/>
          <w:szCs w:val="28"/>
        </w:rPr>
        <w:t>от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D11FA">
        <w:rPr>
          <w:rFonts w:ascii="Liberation Serif" w:hAnsi="Liberation Serif" w:cs="Liberation Serif"/>
          <w:sz w:val="28"/>
          <w:szCs w:val="28"/>
        </w:rPr>
        <w:t>___________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D11FA">
        <w:rPr>
          <w:rFonts w:ascii="Liberation Serif" w:hAnsi="Liberation Serif" w:cs="Liberation Serif"/>
          <w:sz w:val="28"/>
          <w:szCs w:val="28"/>
        </w:rPr>
        <w:t>№ ______________</w:t>
      </w:r>
    </w:p>
    <w:p w:rsidR="00593204" w:rsidRDefault="00593204" w:rsidP="00973F9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593204" w:rsidRDefault="00593204" w:rsidP="00973F9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593204" w:rsidRPr="00E4317D" w:rsidRDefault="00593204" w:rsidP="00973F96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4317D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593204" w:rsidRPr="00E4317D" w:rsidRDefault="00593204" w:rsidP="00973F96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E4317D">
        <w:rPr>
          <w:rFonts w:ascii="Liberation Serif" w:hAnsi="Liberation Serif" w:cs="Liberation Serif"/>
          <w:sz w:val="28"/>
          <w:szCs w:val="28"/>
        </w:rPr>
        <w:t xml:space="preserve">предоставления документов на получение денежной компенсации </w:t>
      </w:r>
    </w:p>
    <w:p w:rsidR="00593204" w:rsidRPr="00E4317D" w:rsidRDefault="00593204" w:rsidP="00973F96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E4317D">
        <w:rPr>
          <w:rFonts w:ascii="Liberation Serif" w:hAnsi="Liberation Serif" w:cs="Liberation Serif"/>
          <w:sz w:val="28"/>
          <w:szCs w:val="28"/>
        </w:rPr>
        <w:t xml:space="preserve">на обеспечение бесплатным питанием отдельных категорий обучающихся </w:t>
      </w:r>
    </w:p>
    <w:p w:rsidR="00593204" w:rsidRDefault="00593204" w:rsidP="00973F96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593204" w:rsidRDefault="00593204" w:rsidP="00A9070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Заявитель для получения </w:t>
      </w:r>
      <w:r w:rsidRPr="00A90706">
        <w:rPr>
          <w:rFonts w:ascii="Liberation Serif" w:hAnsi="Liberation Serif" w:cs="Liberation Serif"/>
          <w:sz w:val="28"/>
          <w:szCs w:val="28"/>
        </w:rPr>
        <w:t>денежной компенсации на обеспечение бесплатным питанием отдельных категорий обучающихся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hAnsi="Liberation Serif" w:cs="Liberation Serif"/>
          <w:sz w:val="28"/>
          <w:szCs w:val="28"/>
        </w:rPr>
        <w:t>(дети-сироты; дети, оставшихся без попечения родителей, лица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hAnsi="Liberation Serif" w:cs="Liberation Serif"/>
          <w:sz w:val="28"/>
          <w:szCs w:val="28"/>
        </w:rPr>
        <w:t>из числа детей-сирот и детей, оставшихся без попечения родителей; дети из семей, имеющих среднедушевой доход ниже величины прожиточного минимума, установленного в Свердловской области; детей из многодетных семей; дети с ограниченными возможностями здоровья, в том числе дети-инвалиды),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организациях, в отношении которых функции и полномочия учредителя осуществляются Департаментом образования Администрации города Екатеринбурга (далее – общеобразовательные организации)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hAnsi="Liberation Serif" w:cs="Liberation Serif"/>
          <w:sz w:val="28"/>
          <w:szCs w:val="28"/>
        </w:rPr>
        <w:t xml:space="preserve">в период действия ограничительных мероприятий направляет на официальный адрес электронной почты </w:t>
      </w:r>
      <w:r>
        <w:rPr>
          <w:rFonts w:ascii="Liberation Serif" w:hAnsi="Liberation Serif" w:cs="Liberation Serif"/>
          <w:sz w:val="28"/>
          <w:szCs w:val="28"/>
        </w:rPr>
        <w:t>обще</w:t>
      </w:r>
      <w:r w:rsidRPr="00A90706">
        <w:rPr>
          <w:rFonts w:ascii="Liberation Serif" w:hAnsi="Liberation Serif" w:cs="Liberation Serif"/>
          <w:sz w:val="28"/>
          <w:szCs w:val="28"/>
        </w:rPr>
        <w:t>образовательной организации следующие документы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593204" w:rsidRPr="00A90706" w:rsidRDefault="00593204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706">
        <w:rPr>
          <w:rFonts w:ascii="Liberation Serif" w:hAnsi="Liberation Serif" w:cs="Liberation Serif"/>
          <w:sz w:val="28"/>
          <w:szCs w:val="28"/>
        </w:rPr>
        <w:t>Заявление</w:t>
      </w:r>
      <w:r>
        <w:rPr>
          <w:rFonts w:ascii="Liberation Serif" w:hAnsi="Liberation Serif" w:cs="Liberation Serif"/>
          <w:sz w:val="28"/>
          <w:szCs w:val="28"/>
        </w:rPr>
        <w:t xml:space="preserve"> (скан-копия), подписанное </w:t>
      </w:r>
      <w:r w:rsidRPr="00A90706">
        <w:rPr>
          <w:rFonts w:ascii="Liberation Serif" w:hAnsi="Liberation Serif" w:cs="Liberation Serif"/>
          <w:sz w:val="28"/>
          <w:szCs w:val="28"/>
        </w:rPr>
        <w:t>собственноручно</w:t>
      </w:r>
      <w:r>
        <w:rPr>
          <w:rFonts w:ascii="Liberation Serif" w:hAnsi="Liberation Serif" w:cs="Liberation Serif"/>
          <w:sz w:val="28"/>
          <w:szCs w:val="28"/>
        </w:rPr>
        <w:t xml:space="preserve"> (форма – прилагается)</w:t>
      </w:r>
      <w:r w:rsidRPr="00A90706">
        <w:rPr>
          <w:rFonts w:ascii="Liberation Serif" w:hAnsi="Liberation Serif" w:cs="Liberation Serif"/>
          <w:sz w:val="28"/>
          <w:szCs w:val="28"/>
        </w:rPr>
        <w:t>;</w:t>
      </w:r>
    </w:p>
    <w:p w:rsidR="00593204" w:rsidRPr="00A90706" w:rsidRDefault="00593204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706">
        <w:rPr>
          <w:rFonts w:ascii="Liberation Serif" w:hAnsi="Liberation Serif" w:cs="Liberation Serif"/>
          <w:sz w:val="28"/>
          <w:szCs w:val="28"/>
        </w:rPr>
        <w:t>копию паспорта или иного документа, удостоверяющего личность заявителя;</w:t>
      </w:r>
    </w:p>
    <w:p w:rsidR="00593204" w:rsidRPr="00A90706" w:rsidRDefault="00593204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706">
        <w:rPr>
          <w:rFonts w:ascii="Liberation Serif" w:hAnsi="Liberation Serif" w:cs="Liberation Serif"/>
          <w:sz w:val="28"/>
          <w:szCs w:val="28"/>
        </w:rPr>
        <w:t>копию документа, подтверждающего место пребывания (жительства) заявителя на территории Свердловской области</w:t>
      </w:r>
      <w:r>
        <w:rPr>
          <w:rFonts w:ascii="Liberation Serif" w:hAnsi="Liberation Serif" w:cs="Liberation Serif"/>
          <w:sz w:val="28"/>
          <w:szCs w:val="28"/>
        </w:rPr>
        <w:t xml:space="preserve"> (копия страницы паспорта с отметкой о регистрации родителя. Если прописка не соответствует  справка о пребывании ребенка в Свердловской области))</w:t>
      </w:r>
      <w:r w:rsidRPr="00A90706">
        <w:rPr>
          <w:rFonts w:ascii="Liberation Serif" w:hAnsi="Liberation Serif" w:cs="Liberation Serif"/>
          <w:sz w:val="28"/>
          <w:szCs w:val="28"/>
        </w:rPr>
        <w:t>;</w:t>
      </w:r>
    </w:p>
    <w:p w:rsidR="00593204" w:rsidRPr="00A90706" w:rsidRDefault="00593204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706">
        <w:rPr>
          <w:rFonts w:ascii="Liberation Serif" w:hAnsi="Liberation Serif" w:cs="Liberation Serif"/>
          <w:sz w:val="28"/>
          <w:szCs w:val="28"/>
        </w:rPr>
        <w:t>копию свидетельства о рождении ребенка заявителя, в отношении которого назначается денежная компенсация;</w:t>
      </w:r>
    </w:p>
    <w:p w:rsidR="00593204" w:rsidRPr="00A90706" w:rsidRDefault="00593204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706">
        <w:rPr>
          <w:rFonts w:ascii="Liberation Serif" w:hAnsi="Liberation Serif" w:cs="Liberation Serif"/>
          <w:sz w:val="28"/>
          <w:szCs w:val="28"/>
        </w:rPr>
        <w:t>сведения о банковских реквизитах и номере лицевого счета заявителя, открытого в кредитной организации Российской Федерации на имя заявителя</w:t>
      </w:r>
      <w:r>
        <w:rPr>
          <w:rFonts w:ascii="Liberation Serif" w:hAnsi="Liberation Serif" w:cs="Liberation Serif"/>
          <w:sz w:val="28"/>
          <w:szCs w:val="28"/>
        </w:rPr>
        <w:t xml:space="preserve"> (выписка из банка)</w:t>
      </w:r>
      <w:r w:rsidRPr="00A90706">
        <w:rPr>
          <w:rFonts w:ascii="Liberation Serif" w:hAnsi="Liberation Serif" w:cs="Liberation Serif"/>
          <w:sz w:val="28"/>
          <w:szCs w:val="28"/>
        </w:rPr>
        <w:t>;</w:t>
      </w:r>
    </w:p>
    <w:p w:rsidR="00593204" w:rsidRPr="00A90706" w:rsidRDefault="00593204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706">
        <w:rPr>
          <w:rFonts w:ascii="Liberation Serif" w:hAnsi="Liberation Serif" w:cs="Liberation Serif"/>
          <w:sz w:val="28"/>
          <w:szCs w:val="28"/>
        </w:rPr>
        <w:t xml:space="preserve">заявление </w:t>
      </w:r>
      <w:r>
        <w:rPr>
          <w:rFonts w:ascii="Liberation Serif" w:hAnsi="Liberation Serif" w:cs="Liberation Serif"/>
          <w:sz w:val="28"/>
          <w:szCs w:val="28"/>
        </w:rPr>
        <w:t xml:space="preserve">(скан-копия), подписанное </w:t>
      </w:r>
      <w:r w:rsidRPr="00A90706">
        <w:rPr>
          <w:rFonts w:ascii="Liberation Serif" w:hAnsi="Liberation Serif" w:cs="Liberation Serif"/>
          <w:sz w:val="28"/>
          <w:szCs w:val="28"/>
        </w:rPr>
        <w:t>собственноручно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Pr="00A90706">
        <w:rPr>
          <w:rFonts w:ascii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 из числа отдельных категорий в соответствии с федеральным законодательством.</w:t>
      </w:r>
    </w:p>
    <w:p w:rsidR="00593204" w:rsidRDefault="00593204" w:rsidP="00E4317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317D">
        <w:rPr>
          <w:rFonts w:ascii="Liberation Serif" w:hAnsi="Liberation Serif" w:cs="Liberation Serif"/>
          <w:sz w:val="28"/>
          <w:szCs w:val="28"/>
        </w:rPr>
        <w:t>Оригинал заявления о назначении денежной компенсации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E4317D">
        <w:rPr>
          <w:rFonts w:ascii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hAnsi="Liberation Serif" w:cs="Liberation Serif"/>
          <w:sz w:val="28"/>
          <w:szCs w:val="28"/>
        </w:rPr>
        <w:t>заявлени</w:t>
      </w:r>
      <w:r>
        <w:rPr>
          <w:rFonts w:ascii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hAnsi="Liberation Serif" w:cs="Liberation Serif"/>
          <w:sz w:val="28"/>
          <w:szCs w:val="28"/>
        </w:rPr>
        <w:t>о согласии на обработку персональных данных</w:t>
      </w:r>
      <w:r>
        <w:rPr>
          <w:rFonts w:ascii="Liberation Serif" w:hAnsi="Liberation Serif" w:cs="Liberation Serif"/>
          <w:sz w:val="28"/>
          <w:szCs w:val="28"/>
        </w:rPr>
        <w:t xml:space="preserve"> заявителя</w:t>
      </w:r>
      <w:r w:rsidRPr="00A90706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персональных данных обучающегося</w:t>
      </w:r>
      <w:r w:rsidRPr="00B2051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должны быть </w:t>
      </w:r>
      <w:r w:rsidRPr="00B2051C">
        <w:rPr>
          <w:rFonts w:ascii="Liberation Serif" w:hAnsi="Liberation Serif" w:cs="Liberation Serif"/>
          <w:sz w:val="28"/>
          <w:szCs w:val="28"/>
        </w:rPr>
        <w:t>поданы в общеобразовательную организацию по окончании срока действия ограничительных мероприятий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593204" w:rsidRDefault="00593204" w:rsidP="00EB2720">
      <w:pPr>
        <w:jc w:val="right"/>
        <w:rPr>
          <w:rFonts w:ascii="Liberation Serif" w:hAnsi="Liberation Serif"/>
          <w:sz w:val="28"/>
          <w:szCs w:val="28"/>
        </w:rPr>
      </w:pPr>
    </w:p>
    <w:p w:rsidR="00593204" w:rsidRDefault="00593204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Директору МАОУ СОШ №77</w:t>
      </w:r>
    </w:p>
    <w:p w:rsidR="00593204" w:rsidRDefault="00593204" w:rsidP="00EC3BF7">
      <w:pPr>
        <w:ind w:left="2832" w:firstLine="708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Л.В. 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Ежовой</w:t>
      </w:r>
    </w:p>
    <w:p w:rsidR="00593204" w:rsidRDefault="00593204" w:rsidP="00EB2720">
      <w:pPr>
        <w:jc w:val="right"/>
        <w:rPr>
          <w:rFonts w:ascii="Liberation Serif" w:hAnsi="Liberation Serif"/>
          <w:sz w:val="28"/>
          <w:szCs w:val="28"/>
        </w:rPr>
      </w:pPr>
    </w:p>
    <w:p w:rsidR="00593204" w:rsidRDefault="00593204" w:rsidP="00EB272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заявление</w:t>
      </w:r>
    </w:p>
    <w:p w:rsidR="00593204" w:rsidRDefault="00593204" w:rsidP="00092A2C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Прошу </w:t>
      </w:r>
      <w:r w:rsidRPr="00A205D0">
        <w:rPr>
          <w:rFonts w:ascii="Liberation Serif" w:hAnsi="Liberation Serif"/>
          <w:sz w:val="28"/>
          <w:szCs w:val="28"/>
        </w:rPr>
        <w:t>назначить и выплачивать мне</w:t>
      </w:r>
      <w:r>
        <w:rPr>
          <w:rFonts w:ascii="Liberation Serif" w:hAnsi="Liberation Serif"/>
          <w:sz w:val="28"/>
          <w:szCs w:val="28"/>
        </w:rPr>
        <w:t xml:space="preserve"> ______________________________ </w:t>
      </w:r>
      <w:r w:rsidRPr="001302C1">
        <w:rPr>
          <w:rFonts w:ascii="Liberation Serif" w:hAnsi="Liberation Serif"/>
          <w:sz w:val="24"/>
          <w:szCs w:val="24"/>
        </w:rPr>
        <w:t>(ФИО родителя, законного представителя)</w:t>
      </w:r>
      <w:r>
        <w:rPr>
          <w:rFonts w:ascii="Liberation Serif" w:hAnsi="Liberation Serif"/>
          <w:sz w:val="28"/>
          <w:szCs w:val="28"/>
        </w:rPr>
        <w:t>, денежную компенсацию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 </w:t>
      </w:r>
      <w:r>
        <w:rPr>
          <w:rFonts w:ascii="Liberation Serif" w:hAnsi="Liberation Serif"/>
          <w:sz w:val="28"/>
          <w:szCs w:val="28"/>
        </w:rPr>
        <w:t xml:space="preserve">___________________ </w:t>
      </w:r>
      <w:r w:rsidRPr="001302C1">
        <w:rPr>
          <w:rFonts w:ascii="Liberation Serif" w:hAnsi="Liberation Serif"/>
          <w:sz w:val="24"/>
          <w:szCs w:val="24"/>
        </w:rPr>
        <w:t xml:space="preserve">(одноразовым или двухразовым)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на моего ребенка _______________________ </w:t>
      </w:r>
      <w:r w:rsidRPr="001302C1">
        <w:rPr>
          <w:rFonts w:ascii="Liberation Serif" w:hAnsi="Liberation Serif"/>
          <w:sz w:val="24"/>
          <w:szCs w:val="24"/>
        </w:rPr>
        <w:t>(ФИО ребенка)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92A2C">
        <w:rPr>
          <w:rFonts w:ascii="Liberation Serif" w:hAnsi="Liberation Serif"/>
          <w:sz w:val="28"/>
          <w:szCs w:val="28"/>
        </w:rPr>
        <w:t xml:space="preserve">отнесенного к </w:t>
      </w:r>
      <w:r>
        <w:rPr>
          <w:rFonts w:ascii="Liberation Serif" w:hAnsi="Liberation Serif"/>
          <w:sz w:val="28"/>
          <w:szCs w:val="28"/>
        </w:rPr>
        <w:t xml:space="preserve">категории _________________________________________________________ </w:t>
      </w:r>
      <w:r w:rsidRPr="00B2051C">
        <w:rPr>
          <w:rFonts w:ascii="Liberation Serif" w:hAnsi="Liberation Serif"/>
          <w:sz w:val="24"/>
          <w:szCs w:val="24"/>
        </w:rPr>
        <w:t>(наименование отдельной категории)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A205D0">
        <w:rPr>
          <w:rFonts w:ascii="Liberation Serif" w:hAnsi="Liberation Serif"/>
          <w:sz w:val="28"/>
          <w:szCs w:val="28"/>
        </w:rPr>
        <w:t>проживающего со мной совместно</w:t>
      </w:r>
      <w:r>
        <w:rPr>
          <w:rFonts w:ascii="Liberation Serif" w:hAnsi="Liberation Serif"/>
          <w:sz w:val="28"/>
          <w:szCs w:val="28"/>
        </w:rPr>
        <w:t xml:space="preserve">, являющегося обучающимся ___ класса и </w:t>
      </w:r>
      <w:r w:rsidRPr="00AD7224">
        <w:rPr>
          <w:rFonts w:ascii="Liberation Serif" w:hAnsi="Liberation Serif"/>
          <w:sz w:val="28"/>
          <w:szCs w:val="28"/>
        </w:rPr>
        <w:t>осваивающ</w:t>
      </w:r>
      <w:r>
        <w:rPr>
          <w:rFonts w:ascii="Liberation Serif" w:hAnsi="Liberation Serif"/>
          <w:sz w:val="28"/>
          <w:szCs w:val="28"/>
        </w:rPr>
        <w:t>им</w:t>
      </w:r>
      <w:r w:rsidRPr="00AD7224">
        <w:rPr>
          <w:rFonts w:ascii="Liberation Serif" w:hAnsi="Liberation Serif"/>
          <w:sz w:val="28"/>
          <w:szCs w:val="28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</w:t>
      </w:r>
      <w:r>
        <w:rPr>
          <w:rFonts w:ascii="Liberation Serif" w:hAnsi="Liberation Serif"/>
          <w:sz w:val="28"/>
          <w:szCs w:val="28"/>
        </w:rPr>
        <w:t xml:space="preserve"> в ___________________ </w:t>
      </w:r>
      <w:r w:rsidRPr="001302C1">
        <w:rPr>
          <w:rFonts w:ascii="Liberation Serif" w:hAnsi="Liberation Serif"/>
          <w:sz w:val="24"/>
          <w:szCs w:val="24"/>
        </w:rPr>
        <w:t>(наименование общеобразовательной организации)</w:t>
      </w:r>
      <w:r>
        <w:rPr>
          <w:rFonts w:ascii="Liberation Serif" w:hAnsi="Liberation Serif"/>
          <w:sz w:val="24"/>
          <w:szCs w:val="24"/>
        </w:rPr>
        <w:t>.</w:t>
      </w:r>
    </w:p>
    <w:p w:rsidR="00593204" w:rsidRDefault="00593204" w:rsidP="00092A2C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Сведения о банковских реквизитах и номере лицевого счета заявителя:</w:t>
      </w:r>
    </w:p>
    <w:p w:rsidR="00593204" w:rsidRPr="00AD7224" w:rsidRDefault="0059320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Название </w:t>
      </w:r>
      <w:r>
        <w:rPr>
          <w:rFonts w:ascii="Liberation Serif" w:hAnsi="Liberation Serif"/>
          <w:sz w:val="28"/>
          <w:szCs w:val="28"/>
        </w:rPr>
        <w:t>кредитной организации</w:t>
      </w:r>
    </w:p>
    <w:p w:rsidR="00593204" w:rsidRPr="00AD7224" w:rsidRDefault="0059320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Корреспондентский счет </w:t>
      </w:r>
      <w:r>
        <w:rPr>
          <w:rFonts w:ascii="Liberation Serif" w:hAnsi="Liberation Serif"/>
          <w:sz w:val="28"/>
          <w:szCs w:val="28"/>
        </w:rPr>
        <w:t>кредитной организации</w:t>
      </w:r>
    </w:p>
    <w:p w:rsidR="00593204" w:rsidRPr="00AD7224" w:rsidRDefault="0059320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БИК Банка</w:t>
      </w:r>
    </w:p>
    <w:p w:rsidR="00593204" w:rsidRPr="00AD7224" w:rsidRDefault="0059320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ИНН Банка</w:t>
      </w:r>
    </w:p>
    <w:p w:rsidR="00593204" w:rsidRPr="00AD7224" w:rsidRDefault="0059320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КПП Банка</w:t>
      </w:r>
    </w:p>
    <w:p w:rsidR="00593204" w:rsidRDefault="00593204" w:rsidP="00092A2C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</w:t>
      </w:r>
      <w:r w:rsidRPr="00AD7224">
        <w:rPr>
          <w:rFonts w:ascii="Liberation Serif" w:hAnsi="Liberation Serif"/>
          <w:sz w:val="28"/>
          <w:szCs w:val="28"/>
        </w:rPr>
        <w:t>) счет заявителя</w:t>
      </w:r>
    </w:p>
    <w:p w:rsidR="00593204" w:rsidRPr="00B2051C" w:rsidRDefault="00593204" w:rsidP="00B2051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 w:rsidRPr="00A90706">
        <w:rPr>
          <w:rFonts w:ascii="Liberation Serif" w:hAnsi="Liberation Serif" w:cs="Liberation Serif"/>
          <w:sz w:val="28"/>
          <w:szCs w:val="28"/>
        </w:rPr>
        <w:t>заявлени</w:t>
      </w:r>
      <w:r>
        <w:rPr>
          <w:rFonts w:ascii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hAnsi="Liberation Serif" w:cs="Liberation Serif"/>
          <w:sz w:val="28"/>
          <w:szCs w:val="28"/>
        </w:rPr>
        <w:t xml:space="preserve">о согласии на обработку </w:t>
      </w:r>
      <w:r>
        <w:rPr>
          <w:rFonts w:ascii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hAnsi="Liberation Serif" w:cs="Liberation Serif"/>
          <w:sz w:val="28"/>
          <w:szCs w:val="28"/>
        </w:rPr>
        <w:t>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593204" w:rsidRDefault="00593204" w:rsidP="00092A2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:rsidR="00593204" w:rsidRPr="00A90706" w:rsidRDefault="00593204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</w:t>
      </w:r>
      <w:r w:rsidRPr="00A9070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</w:t>
      </w:r>
      <w:r w:rsidRPr="00B2051C">
        <w:rPr>
          <w:rFonts w:ascii="Liberation Serif" w:hAnsi="Liberation Serif" w:cs="Liberation Serif"/>
          <w:sz w:val="24"/>
          <w:szCs w:val="24"/>
        </w:rPr>
        <w:t>копия паспорта или иного документа, удостоверяющего личность заявителя</w:t>
      </w:r>
      <w:r>
        <w:rPr>
          <w:rFonts w:ascii="Liberation Serif" w:hAnsi="Liberation Serif" w:cs="Liberation Serif"/>
          <w:sz w:val="24"/>
          <w:szCs w:val="24"/>
        </w:rPr>
        <w:t>)</w:t>
      </w:r>
      <w:r w:rsidRPr="00A90706">
        <w:rPr>
          <w:rFonts w:ascii="Liberation Serif" w:hAnsi="Liberation Serif" w:cs="Liberation Serif"/>
          <w:sz w:val="28"/>
          <w:szCs w:val="28"/>
        </w:rPr>
        <w:t>;</w:t>
      </w:r>
    </w:p>
    <w:p w:rsidR="00593204" w:rsidRPr="00A90706" w:rsidRDefault="00593204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</w:t>
      </w:r>
      <w:r w:rsidRPr="00A90706">
        <w:rPr>
          <w:rFonts w:ascii="Liberation Serif" w:hAnsi="Liberation Serif" w:cs="Liberation Serif"/>
          <w:sz w:val="28"/>
          <w:szCs w:val="28"/>
        </w:rPr>
        <w:t xml:space="preserve"> </w:t>
      </w:r>
      <w:r w:rsidRPr="00B2051C">
        <w:rPr>
          <w:rFonts w:ascii="Liberation Serif" w:hAnsi="Liberation Serif" w:cs="Liberation Serif"/>
          <w:sz w:val="24"/>
          <w:szCs w:val="24"/>
        </w:rPr>
        <w:t>(копия документа, подтверждающего место пребывания (жительства) на территории Свердловской области)</w:t>
      </w:r>
      <w:r w:rsidRPr="00A90706">
        <w:rPr>
          <w:rFonts w:ascii="Liberation Serif" w:hAnsi="Liberation Serif" w:cs="Liberation Serif"/>
          <w:sz w:val="28"/>
          <w:szCs w:val="28"/>
        </w:rPr>
        <w:t>;</w:t>
      </w:r>
    </w:p>
    <w:p w:rsidR="00593204" w:rsidRPr="00A90706" w:rsidRDefault="00593204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706">
        <w:rPr>
          <w:rFonts w:ascii="Liberation Serif" w:hAnsi="Liberation Serif" w:cs="Liberation Serif"/>
          <w:sz w:val="28"/>
          <w:szCs w:val="28"/>
        </w:rPr>
        <w:t>копи</w:t>
      </w:r>
      <w:r>
        <w:rPr>
          <w:rFonts w:ascii="Liberation Serif" w:hAnsi="Liberation Serif" w:cs="Liberation Serif"/>
          <w:sz w:val="28"/>
          <w:szCs w:val="28"/>
        </w:rPr>
        <w:t>я</w:t>
      </w:r>
      <w:r w:rsidRPr="00A90706">
        <w:rPr>
          <w:rFonts w:ascii="Liberation Serif" w:hAnsi="Liberation Serif" w:cs="Liberation Serif"/>
          <w:sz w:val="28"/>
          <w:szCs w:val="28"/>
        </w:rPr>
        <w:t xml:space="preserve"> свидетельства о рождении ребенка;</w:t>
      </w:r>
    </w:p>
    <w:p w:rsidR="00593204" w:rsidRPr="00A90706" w:rsidRDefault="00593204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706">
        <w:rPr>
          <w:rFonts w:ascii="Liberation Serif" w:hAnsi="Liberation Serif" w:cs="Liberation Serif"/>
          <w:sz w:val="28"/>
          <w:szCs w:val="28"/>
        </w:rPr>
        <w:t>заявление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обучающегося.</w:t>
      </w:r>
    </w:p>
    <w:p w:rsidR="00593204" w:rsidRDefault="00593204" w:rsidP="00092A2C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93204" w:rsidRDefault="00593204" w:rsidP="00B2051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593204" w:rsidRDefault="00593204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593204" w:rsidRDefault="00593204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593204" w:rsidRDefault="00593204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593204" w:rsidRDefault="00593204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593204" w:rsidRDefault="00593204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42FAC">
        <w:rPr>
          <w:rFonts w:ascii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hAnsi="Liberation Serif" w:cs="Liberation Serif"/>
          <w:sz w:val="28"/>
          <w:szCs w:val="28"/>
        </w:rPr>
        <w:t xml:space="preserve">Федеральным </w:t>
      </w:r>
      <w:hyperlink r:id="rId5" w:history="1">
        <w:r w:rsidRPr="00342FAC">
          <w:rPr>
            <w:rFonts w:ascii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hAnsi="Liberation Serif" w:cs="Liberation Serif"/>
          <w:sz w:val="28"/>
          <w:szCs w:val="28"/>
        </w:rPr>
        <w:t xml:space="preserve"> я, </w:t>
      </w:r>
    </w:p>
    <w:p w:rsidR="00593204" w:rsidRPr="00342FAC" w:rsidRDefault="00593204" w:rsidP="00342FAC">
      <w:pPr>
        <w:autoSpaceDE w:val="0"/>
        <w:autoSpaceDN w:val="0"/>
        <w:spacing w:before="40" w:after="4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</w:t>
      </w:r>
      <w:r w:rsidRPr="00342FAC">
        <w:rPr>
          <w:rFonts w:ascii="Liberation Serif" w:hAnsi="Liberation Serif" w:cs="Liberation Serif"/>
          <w:sz w:val="28"/>
          <w:szCs w:val="28"/>
        </w:rPr>
        <w:t>___________________________________________________,</w:t>
      </w:r>
    </w:p>
    <w:p w:rsidR="00593204" w:rsidRPr="00342FAC" w:rsidRDefault="00593204" w:rsidP="00342FAC">
      <w:pPr>
        <w:autoSpaceDE w:val="0"/>
        <w:autoSpaceDN w:val="0"/>
        <w:spacing w:before="40" w:after="4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342FAC">
        <w:rPr>
          <w:rFonts w:ascii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:rsidR="00593204" w:rsidRDefault="00593204" w:rsidP="00342FAC">
      <w:pPr>
        <w:autoSpaceDE w:val="0"/>
        <w:autoSpaceDN w:val="0"/>
        <w:spacing w:before="40" w:after="4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42FAC">
        <w:rPr>
          <w:rFonts w:ascii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hAnsi="Liberation Serif" w:cs="Liberation Serif"/>
          <w:sz w:val="28"/>
          <w:szCs w:val="28"/>
        </w:rPr>
        <w:t>связи в</w:t>
      </w:r>
      <w:r>
        <w:rPr>
          <w:rFonts w:ascii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hAnsi="Liberation Serif" w:cs="Liberation Serif"/>
          <w:sz w:val="28"/>
          <w:szCs w:val="28"/>
        </w:rPr>
        <w:t xml:space="preserve">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моего ребенка </w:t>
      </w:r>
      <w:r w:rsidRPr="00342FAC">
        <w:rPr>
          <w:rFonts w:ascii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:rsidR="00593204" w:rsidRPr="00342FAC" w:rsidRDefault="00593204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42FAC">
        <w:rPr>
          <w:rFonts w:ascii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hAnsi="Liberation Serif" w:cs="Liberation Serif"/>
          <w:sz w:val="28"/>
          <w:szCs w:val="28"/>
        </w:rPr>
        <w:t>об отзыве настоящего согласия.</w:t>
      </w:r>
    </w:p>
    <w:p w:rsidR="00593204" w:rsidRPr="00342FAC" w:rsidRDefault="00593204" w:rsidP="00342FAC">
      <w:pPr>
        <w:autoSpaceDE w:val="0"/>
        <w:autoSpaceDN w:val="0"/>
        <w:spacing w:before="40" w:after="4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593204" w:rsidRDefault="00593204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593204" w:rsidRDefault="00593204" w:rsidP="00342FA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593204" w:rsidRDefault="00593204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593204" w:rsidRPr="00AD7224" w:rsidRDefault="00593204" w:rsidP="00B2051C">
      <w:pPr>
        <w:jc w:val="both"/>
        <w:rPr>
          <w:rFonts w:ascii="Liberation Serif" w:hAnsi="Liberation Serif"/>
          <w:sz w:val="28"/>
          <w:szCs w:val="28"/>
        </w:rPr>
      </w:pPr>
    </w:p>
    <w:sectPr w:rsidR="00593204" w:rsidRPr="00AD7224" w:rsidSect="00E431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1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3F59"/>
    <w:rsid w:val="00024C35"/>
    <w:rsid w:val="00060632"/>
    <w:rsid w:val="00092A12"/>
    <w:rsid w:val="00092A2C"/>
    <w:rsid w:val="001302C1"/>
    <w:rsid w:val="00140882"/>
    <w:rsid w:val="001F466E"/>
    <w:rsid w:val="00204799"/>
    <w:rsid w:val="00206B66"/>
    <w:rsid w:val="00260EEC"/>
    <w:rsid w:val="002B6EE7"/>
    <w:rsid w:val="002D2E45"/>
    <w:rsid w:val="0030478E"/>
    <w:rsid w:val="00342FAC"/>
    <w:rsid w:val="00411574"/>
    <w:rsid w:val="00433F00"/>
    <w:rsid w:val="004B1D46"/>
    <w:rsid w:val="004C28B7"/>
    <w:rsid w:val="004E3774"/>
    <w:rsid w:val="0050423D"/>
    <w:rsid w:val="0057331F"/>
    <w:rsid w:val="00576700"/>
    <w:rsid w:val="00593204"/>
    <w:rsid w:val="005F25AB"/>
    <w:rsid w:val="007D11FA"/>
    <w:rsid w:val="007F0107"/>
    <w:rsid w:val="00826358"/>
    <w:rsid w:val="00893EFF"/>
    <w:rsid w:val="008F05A7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660AF"/>
    <w:rsid w:val="00A85CDE"/>
    <w:rsid w:val="00A90706"/>
    <w:rsid w:val="00AD7224"/>
    <w:rsid w:val="00B2051C"/>
    <w:rsid w:val="00B40A42"/>
    <w:rsid w:val="00B421F9"/>
    <w:rsid w:val="00B70ECE"/>
    <w:rsid w:val="00C55951"/>
    <w:rsid w:val="00C63722"/>
    <w:rsid w:val="00CC005B"/>
    <w:rsid w:val="00D41544"/>
    <w:rsid w:val="00E4317D"/>
    <w:rsid w:val="00E60A64"/>
    <w:rsid w:val="00EB182B"/>
    <w:rsid w:val="00EB2720"/>
    <w:rsid w:val="00EC3BF7"/>
    <w:rsid w:val="00F21B0B"/>
    <w:rsid w:val="00F523B2"/>
    <w:rsid w:val="00FA3F59"/>
    <w:rsid w:val="00FB3383"/>
    <w:rsid w:val="00FD0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B0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415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0479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rsid w:val="00342FA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58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7FD65EF0B6D5ADD10172DB0683DD0EB5979FAEF607DB46A5BABD90503385C828E3BB932AC697EBD96927E76F1D4oFJ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3</Pages>
  <Words>726</Words>
  <Characters>4141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Сергеевна</dc:creator>
  <cp:keywords/>
  <dc:description/>
  <cp:lastModifiedBy>User</cp:lastModifiedBy>
  <cp:revision>4</cp:revision>
  <cp:lastPrinted>2020-04-10T03:17:00Z</cp:lastPrinted>
  <dcterms:created xsi:type="dcterms:W3CDTF">2020-04-14T08:37:00Z</dcterms:created>
  <dcterms:modified xsi:type="dcterms:W3CDTF">2020-04-15T06:17:00Z</dcterms:modified>
</cp:coreProperties>
</file>